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  <w:r w:rsidRPr="00E64B5A">
        <w:rPr>
          <w:rFonts w:asciiTheme="minorHAnsi" w:hAnsiTheme="minorHAnsi"/>
          <w:b/>
          <w:sz w:val="24"/>
          <w:szCs w:val="24"/>
        </w:rPr>
        <w:t>Long Acting Reversible Contraceptive (LARC) Referral Letter into Unity Sexual Health from Primary Care</w:t>
      </w:r>
    </w:p>
    <w:p w:rsidR="00063FE6" w:rsidRPr="00805773" w:rsidRDefault="00063FE6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>Please note that due to funding issues we are unable to insert IUS for gynaecological reasons alone e.g. postmenopausal endometrial protection or heavy menstrual bleeding in a woman who has been sterilised - these patients require 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3C59F8" w:rsidRDefault="0000673A" w:rsidP="0000673A">
      <w:pPr>
        <w:rPr>
          <w:rFonts w:asciiTheme="minorHAnsi" w:hAnsiTheme="minorHAnsi"/>
          <w:color w:val="FF000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 w:rsidR="003C59F8"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400"/>
        <w:gridCol w:w="2976"/>
        <w:gridCol w:w="2636"/>
      </w:tblGrid>
      <w:tr w:rsidR="004D3219" w:rsidRPr="00805773" w:rsidTr="004D3219">
        <w:tc>
          <w:tcPr>
            <w:tcW w:w="2670" w:type="dxa"/>
          </w:tcPr>
          <w:p w:rsidR="003C59F8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C0D73" wp14:editId="1E7CB0A6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85C0D73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Copper intrauterine</w:t>
            </w:r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device (IUD) </w:t>
            </w:r>
            <w:r w:rsidR="004D3219" w:rsidRPr="003C59F8">
              <w:rPr>
                <w:rFonts w:asciiTheme="minorHAnsi" w:hAnsiTheme="minorHAnsi"/>
                <w:sz w:val="20"/>
              </w:rPr>
              <w:t>insertion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(no hormones)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F146F0" wp14:editId="303B40E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5BCB8F9" id="Rectangle 5" o:spid="_x0000_s1026" style="position:absolute;margin-left:88.25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AzDHJO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proofErr w:type="spellStart"/>
            <w:r w:rsidR="003C59F8" w:rsidRPr="003C59F8">
              <w:rPr>
                <w:rFonts w:asciiTheme="minorHAnsi" w:hAnsiTheme="minorHAnsi"/>
                <w:sz w:val="20"/>
              </w:rPr>
              <w:t>Levonorgestrel</w:t>
            </w:r>
            <w:proofErr w:type="spellEnd"/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intrauterine system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</w:t>
            </w:r>
            <w:r w:rsidR="004D3219" w:rsidRPr="003C59F8">
              <w:rPr>
                <w:rFonts w:asciiTheme="minorHAnsi" w:hAnsiTheme="minorHAnsi"/>
                <w:sz w:val="20"/>
              </w:rPr>
              <w:t>IUS</w:t>
            </w:r>
            <w:r w:rsidRPr="003C59F8">
              <w:rPr>
                <w:rFonts w:asciiTheme="minorHAnsi" w:hAnsiTheme="minorHAnsi"/>
                <w:sz w:val="20"/>
              </w:rPr>
              <w:t>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insertion </w:t>
            </w:r>
          </w:p>
          <w:p w:rsidR="003C59F8" w:rsidRPr="00805773" w:rsidRDefault="003C59F8" w:rsidP="003C59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(contains</w:t>
            </w:r>
            <w:r w:rsidRPr="003C59F8">
              <w:rPr>
                <w:rFonts w:asciiTheme="minorHAnsi" w:hAnsiTheme="minorHAnsi"/>
                <w:sz w:val="20"/>
              </w:rPr>
              <w:t xml:space="preserve"> hormones)</w:t>
            </w:r>
          </w:p>
        </w:tc>
        <w:tc>
          <w:tcPr>
            <w:tcW w:w="2976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EBD6C0" wp14:editId="449A7A23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0956C477" id="Rectangle 6" o:spid="_x0000_s1026" style="position:absolute;margin-left:100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9FCA572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IUD / IUS removal          lost </w:t>
            </w:r>
            <w:proofErr w:type="spellStart"/>
            <w:r w:rsidR="00C10C9E">
              <w:rPr>
                <w:rFonts w:asciiTheme="minorHAnsi" w:hAnsiTheme="minorHAnsi"/>
                <w:sz w:val="20"/>
              </w:rPr>
              <w:t>lost</w:t>
            </w:r>
            <w:proofErr w:type="spellEnd"/>
            <w:r w:rsidR="00C10C9E">
              <w:rPr>
                <w:rFonts w:asciiTheme="minorHAnsi" w:hAnsiTheme="minorHAnsi"/>
                <w:sz w:val="20"/>
              </w:rPr>
              <w:t xml:space="preserve"> </w:t>
            </w:r>
            <w:r w:rsidRPr="003C59F8">
              <w:rPr>
                <w:rFonts w:asciiTheme="minorHAnsi" w:hAnsiTheme="minorHAnsi"/>
                <w:sz w:val="20"/>
              </w:rPr>
              <w:t xml:space="preserve">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7BA3CA" wp14:editId="0E476510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96E5112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Implant insertion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826264" wp14:editId="550595D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5715</wp:posOffset>
                      </wp:positionV>
                      <wp:extent cx="284480" cy="296545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68BF350" id="Rectangle 9" o:spid="_x0000_s1026" style="position:absolute;margin-left:88.3pt;margin-top:.45pt;width:22.4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" fillcolor="white [3201]" strokecolor="black [3200]" strokeweight="2pt"/>
                  </w:pict>
                </mc:Fallback>
              </mc:AlternateContent>
            </w:r>
            <w:r w:rsidR="004D3219" w:rsidRPr="003C59F8">
              <w:rPr>
                <w:rFonts w:asciiTheme="minorHAnsi" w:hAnsiTheme="minorHAnsi"/>
                <w:sz w:val="20"/>
              </w:rPr>
              <w:t>Implant removal               (see below)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3C59F8" w:rsidRDefault="004D3219" w:rsidP="003C59F8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5D6D6" wp14:editId="4E4FCF7F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8255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0090B541" id="Rectangle 10" o:spid="_x0000_s1026" style="position:absolute;margin-left:100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Deep</w:t>
            </w:r>
            <w:r w:rsidR="003C59F8">
              <w:rPr>
                <w:rFonts w:asciiTheme="minorHAnsi" w:hAnsiTheme="minorHAnsi"/>
                <w:sz w:val="20"/>
              </w:rPr>
              <w:t xml:space="preserve"> Implant removal</w:t>
            </w:r>
          </w:p>
          <w:p w:rsidR="004D3219" w:rsidRPr="003C59F8" w:rsidRDefault="003C59F8" w:rsidP="003C59F8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4C5D28" w:rsidRDefault="004C5D28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4C5D28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Her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815656" wp14:editId="11D9D16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9815656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Depo injection 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43EE34" wp14:editId="0516362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C43EE34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Combined oral </w:t>
            </w:r>
          </w:p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Contraceptive pill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285A59" wp14:editId="671EDC8D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40285A5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Progestogen only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674EB" wp14:editId="7F002E5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94674EB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Condoms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FDB630" wp14:editId="544324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44FDB630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Nil 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91440</wp:posOffset>
                      </wp:positionV>
                      <wp:extent cx="175260" cy="160020"/>
                      <wp:effectExtent l="0" t="0" r="152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BFBB5D6" id="Rectangle 20" o:spid="_x0000_s1033" style="position:absolute;margin-left:9.9pt;margin-top:7.2pt;width:13.8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147955</wp:posOffset>
                      </wp:positionV>
                      <wp:extent cx="175260" cy="160020"/>
                      <wp:effectExtent l="0" t="0" r="1524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1" o:spid="_x0000_s1034" style="position:absolute;margin-left:9.9pt;margin-top:11.65pt;width:13.8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C) We are contracted to deliver the above LARC method, but patient prefers to be seen at BSHS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125730</wp:posOffset>
                      </wp:positionV>
                      <wp:extent cx="175260" cy="160020"/>
                      <wp:effectExtent l="0" t="0" r="152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8" o:spid="_x0000_s1035" style="position:absolute;margin-left:9.9pt;margin-top:9.9pt;width:13.8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73025</wp:posOffset>
                      </wp:positionV>
                      <wp:extent cx="175260" cy="160020"/>
                      <wp:effectExtent l="0" t="0" r="152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19" o:spid="_x0000_s1036" style="position:absolute;margin-left:9.9pt;margin-top:5.75pt;width:13.8pt;height:1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A76BB9" wp14:editId="44DC5DE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84455</wp:posOffset>
                      </wp:positionV>
                      <wp:extent cx="175260" cy="160020"/>
                      <wp:effectExtent l="0" t="0" r="152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25" o:spid="_x0000_s1037" style="position:absolute;margin-left:10.1pt;margin-top:6.65pt;width:13.8pt;height:1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5E38D8" wp14:editId="76B7AF8D">
                <wp:simplePos x="0" y="0"/>
                <wp:positionH relativeFrom="column">
                  <wp:posOffset>3147060</wp:posOffset>
                </wp:positionH>
                <wp:positionV relativeFrom="paragraph">
                  <wp:posOffset>11430</wp:posOffset>
                </wp:positionV>
                <wp:extent cx="3540760" cy="2095500"/>
                <wp:effectExtent l="0" t="0" r="2159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Pr="000534DC" w:rsidRDefault="000534DC" w:rsidP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15E38D8" id="_x0000_s1038" type="#_x0000_t202" style="position:absolute;margin-left:247.8pt;margin-top:.9pt;width:278.8pt;height:1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rXKAIAAE4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">
                <v:textbox>
                  <w:txbxContent>
                    <w:p w:rsidR="000534DC" w:rsidRPr="000534DC" w:rsidRDefault="000534DC" w:rsidP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3AFC68" wp14:editId="1DF1D3FC">
                <wp:simplePos x="0" y="0"/>
                <wp:positionH relativeFrom="column">
                  <wp:posOffset>-68580</wp:posOffset>
                </wp:positionH>
                <wp:positionV relativeFrom="paragraph">
                  <wp:posOffset>3810</wp:posOffset>
                </wp:positionV>
                <wp:extent cx="3101340" cy="2103120"/>
                <wp:effectExtent l="0" t="0" r="2286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Requires Translator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No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P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Please give details: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C3AFC68" id="_x0000_s1039" type="#_x0000_t202" style="position:absolute;margin-left:-5.4pt;margin-top:.3pt;width:244.2pt;height:16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">
                <v:textbox>
                  <w:txbxContent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Requires Translator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No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P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Please give details: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01C503" wp14:editId="43EFC5CD">
                <wp:simplePos x="0" y="0"/>
                <wp:positionH relativeFrom="column">
                  <wp:posOffset>2606040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901C503" id="Text Box 31" o:spid="_x0000_s1040" type="#_x0000_t202" style="position:absolute;margin-left:205.2pt;margin-top:2.05pt;width:1in;height:20.4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7095D3" wp14:editId="7E309645">
                <wp:simplePos x="0" y="0"/>
                <wp:positionH relativeFrom="column">
                  <wp:posOffset>1684020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47095D3" id="Text Box 29" o:spid="_x0000_s1041" type="#_x0000_t202" style="position:absolute;margin-left:132.6pt;margin-top:2.05pt;width:1in;height:20.4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08AB2B" wp14:editId="579B55A1">
                <wp:simplePos x="0" y="0"/>
                <wp:positionH relativeFrom="column">
                  <wp:posOffset>2606040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008AB2B" id="Text Box 289" o:spid="_x0000_s1042" type="#_x0000_t202" style="position:absolute;margin-left:205.2pt;margin-top:7.35pt;width:19.9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587DA3" wp14:editId="78D8CBA0">
                <wp:simplePos x="0" y="0"/>
                <wp:positionH relativeFrom="column">
                  <wp:posOffset>1684020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7587DA3" id="Text Box 288" o:spid="_x0000_s1043" type="#_x0000_t202" style="position:absolute;margin-left:132.6pt;margin-top:7.35pt;width:19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371B4" wp14:editId="211DC568">
                <wp:simplePos x="0" y="0"/>
                <wp:positionH relativeFrom="column">
                  <wp:posOffset>2606040</wp:posOffset>
                </wp:positionH>
                <wp:positionV relativeFrom="paragraph">
                  <wp:posOffset>145415</wp:posOffset>
                </wp:positionV>
                <wp:extent cx="252730" cy="266700"/>
                <wp:effectExtent l="0" t="0" r="139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AB371B4" id="Text Box 292" o:spid="_x0000_s1044" type="#_x0000_t202" style="position:absolute;margin-left:205.2pt;margin-top:11.45pt;width:19.9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80DDFC" wp14:editId="74D0D620">
                <wp:simplePos x="0" y="0"/>
                <wp:positionH relativeFrom="column">
                  <wp:posOffset>1684020</wp:posOffset>
                </wp:positionH>
                <wp:positionV relativeFrom="paragraph">
                  <wp:posOffset>145415</wp:posOffset>
                </wp:positionV>
                <wp:extent cx="914400" cy="266700"/>
                <wp:effectExtent l="0" t="0" r="1397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280DDFC" id="Text Box 290" o:spid="_x0000_s1045" type="#_x0000_t202" style="position:absolute;margin-left:132.6pt;margin-top:11.45pt;width:1in;height:21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4C5D28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B04F65" wp14:editId="4FE2C170">
                <wp:simplePos x="0" y="0"/>
                <wp:positionH relativeFrom="column">
                  <wp:posOffset>-66675</wp:posOffset>
                </wp:positionH>
                <wp:positionV relativeFrom="paragraph">
                  <wp:posOffset>168910</wp:posOffset>
                </wp:positionV>
                <wp:extent cx="6756400" cy="1240155"/>
                <wp:effectExtent l="0" t="0" r="254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A9B" w:rsidRPr="006105CF" w:rsidRDefault="00AE1A9B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complete this form as fully as possible.  Patients will be contacted by the Unity Central Team to arrange an appointment once the referral has been received and triaged.</w:t>
                            </w:r>
                          </w:p>
                          <w:p w:rsidR="00AE1A9B" w:rsidRPr="00FC6651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email this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 Fay Webb: </w:t>
                            </w:r>
                            <w:r>
                              <w:rPr>
                                <w:rStyle w:val="Hyperlink"/>
                                <w:rFonts w:asciiTheme="minorHAnsi" w:hAnsiTheme="minorHAnsi"/>
                                <w:sz w:val="24"/>
                                <w:szCs w:val="24"/>
                              </w:rPr>
                              <w:t>ubh-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Theme="minorHAnsi" w:hAnsiTheme="minorHAnsi"/>
                                <w:sz w:val="24"/>
                                <w:szCs w:val="24"/>
                              </w:rPr>
                              <w:t>tr.larcreferrals@nhs.net</w:t>
                            </w:r>
                            <w:r w:rsidRPr="008B007A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 xml:space="preserve"> DO NOT POST</w:t>
                            </w:r>
                          </w:p>
                          <w:p w:rsidR="00AE1A9B" w:rsidRPr="006105CF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use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the e-referral system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only once you are notified that this is live</w:t>
                            </w:r>
                          </w:p>
                          <w:p w:rsidR="00AE1A9B" w:rsidRPr="006105CF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Any queries please telephone Fay Webb on 0117 3426951</w:t>
                            </w: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-5.25pt;margin-top:13.3pt;width:532pt;height:9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">
                <v:textbox>
                  <w:txbxContent>
                    <w:p w:rsidR="00AE1A9B" w:rsidRPr="006105CF" w:rsidRDefault="00AE1A9B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complete this form as fully as possible.  Patients will be contacted by the Unity Central Team to arrange an appointment once the referral has been received and triaged.</w:t>
                      </w:r>
                    </w:p>
                    <w:p w:rsidR="00AE1A9B" w:rsidRPr="00FC6651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email this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 Fay Webb: </w:t>
                      </w:r>
                      <w:r>
                        <w:rPr>
                          <w:rStyle w:val="Hyperlink"/>
                          <w:rFonts w:asciiTheme="minorHAnsi" w:hAnsiTheme="minorHAnsi"/>
                          <w:sz w:val="24"/>
                          <w:szCs w:val="24"/>
                        </w:rPr>
                        <w:t>ubh-</w:t>
                      </w:r>
                      <w:proofErr w:type="gramStart"/>
                      <w:r>
                        <w:rPr>
                          <w:rStyle w:val="Hyperlink"/>
                          <w:rFonts w:asciiTheme="minorHAnsi" w:hAnsiTheme="minorHAnsi"/>
                          <w:sz w:val="24"/>
                          <w:szCs w:val="24"/>
                        </w:rPr>
                        <w:t>tr.larcreferrals@nhs.net</w:t>
                      </w:r>
                      <w:r w:rsidRPr="008B007A"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PLEASE</w:t>
                      </w:r>
                      <w:proofErr w:type="gramEnd"/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 xml:space="preserve"> DO NOT POST</w:t>
                      </w:r>
                    </w:p>
                    <w:p w:rsidR="00AE1A9B" w:rsidRPr="006105CF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use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the e-referral system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only once you are notified that this is live</w:t>
                      </w:r>
                    </w:p>
                    <w:p w:rsidR="00AE1A9B" w:rsidRPr="006105CF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Any queries please telephone Fay Webb on 0117 3426951</w:t>
                      </w: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sectPr w:rsidR="00B3688B" w:rsidSect="002810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AF9" w:rsidRDefault="00840AF9" w:rsidP="00281024">
      <w:r>
        <w:separator/>
      </w:r>
    </w:p>
  </w:endnote>
  <w:endnote w:type="continuationSeparator" w:id="0">
    <w:p w:rsidR="00840AF9" w:rsidRDefault="00840AF9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A9B" w:rsidRDefault="00AE1A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Pr="00C010A3" w:rsidRDefault="00910A41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 </w:t>
    </w:r>
    <w:r w:rsidRPr="00C010A3">
      <w:rPr>
        <w:rFonts w:ascii="Arial" w:hAnsi="Arial" w:cs="Arial"/>
        <w:sz w:val="16"/>
        <w:szCs w:val="16"/>
      </w:rPr>
      <w:t xml:space="preserve">L. Harryman, </w:t>
    </w:r>
    <w:r w:rsidR="00AE1A9B">
      <w:rPr>
        <w:rFonts w:ascii="Arial" w:hAnsi="Arial" w:cs="Arial"/>
        <w:sz w:val="16"/>
        <w:szCs w:val="16"/>
      </w:rPr>
      <w:t>Dr L. Farmer, Dr S. Moses V3</w:t>
    </w:r>
    <w:r>
      <w:rPr>
        <w:rFonts w:ascii="Arial" w:hAnsi="Arial" w:cs="Arial"/>
        <w:sz w:val="16"/>
        <w:szCs w:val="16"/>
      </w:rPr>
      <w:t xml:space="preserve">: </w:t>
    </w:r>
    <w:r w:rsidR="00AE1A9B">
      <w:rPr>
        <w:rFonts w:ascii="Arial" w:hAnsi="Arial" w:cs="Arial"/>
        <w:sz w:val="16"/>
        <w:szCs w:val="16"/>
      </w:rPr>
      <w:t>June 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A9B" w:rsidRDefault="00AE1A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AF9" w:rsidRDefault="00840AF9" w:rsidP="00281024">
      <w:r>
        <w:separator/>
      </w:r>
    </w:p>
  </w:footnote>
  <w:footnote w:type="continuationSeparator" w:id="0">
    <w:p w:rsidR="00840AF9" w:rsidRDefault="00840AF9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A9B" w:rsidRDefault="00AE1A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Default="00910A41">
    <w:pPr>
      <w:pStyle w:val="Header"/>
    </w:pPr>
    <w:r>
      <w:rPr>
        <w:noProof/>
      </w:rPr>
      <w:drawing>
        <wp:inline distT="0" distB="0" distL="0" distR="0">
          <wp:extent cx="2552700" cy="337149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371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A9B" w:rsidRDefault="00AE1A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24"/>
    <w:rsid w:val="0000673A"/>
    <w:rsid w:val="0001329A"/>
    <w:rsid w:val="000534DC"/>
    <w:rsid w:val="00063FE6"/>
    <w:rsid w:val="001233E8"/>
    <w:rsid w:val="002719CF"/>
    <w:rsid w:val="00281024"/>
    <w:rsid w:val="00287D1C"/>
    <w:rsid w:val="003C59F8"/>
    <w:rsid w:val="00453080"/>
    <w:rsid w:val="00464E71"/>
    <w:rsid w:val="00490DD2"/>
    <w:rsid w:val="004C5D28"/>
    <w:rsid w:val="004D3219"/>
    <w:rsid w:val="004F4421"/>
    <w:rsid w:val="00564C3D"/>
    <w:rsid w:val="006105CF"/>
    <w:rsid w:val="00660E34"/>
    <w:rsid w:val="00805773"/>
    <w:rsid w:val="0080623F"/>
    <w:rsid w:val="008321DD"/>
    <w:rsid w:val="00840AF9"/>
    <w:rsid w:val="00910A41"/>
    <w:rsid w:val="00AE1A9B"/>
    <w:rsid w:val="00AE63B0"/>
    <w:rsid w:val="00B3688B"/>
    <w:rsid w:val="00B56972"/>
    <w:rsid w:val="00BD3DBA"/>
    <w:rsid w:val="00C010A3"/>
    <w:rsid w:val="00C10C9E"/>
    <w:rsid w:val="00D05E05"/>
    <w:rsid w:val="00DD6D48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10374354</Template>
  <TotalTime>0</TotalTime>
  <Pages>2</Pages>
  <Words>542</Words>
  <Characters>3095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Farmer, Lucinda</cp:lastModifiedBy>
  <cp:revision>2</cp:revision>
  <cp:lastPrinted>2019-04-12T11:01:00Z</cp:lastPrinted>
  <dcterms:created xsi:type="dcterms:W3CDTF">2020-06-24T18:12:00Z</dcterms:created>
  <dcterms:modified xsi:type="dcterms:W3CDTF">2020-06-24T18:12:00Z</dcterms:modified>
</cp:coreProperties>
</file>